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2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511"/>
        <w:gridCol w:w="6312"/>
      </w:tblGrid>
      <w:tr w:rsidR="001B2ABD" w:rsidTr="00947CCB">
        <w:trPr>
          <w:trHeight w:val="4410"/>
        </w:trPr>
        <w:tc>
          <w:tcPr>
            <w:tcW w:w="3600" w:type="dxa"/>
            <w:vAlign w:val="bottom"/>
          </w:tcPr>
          <w:p w:rsidR="001B2ABD" w:rsidRDefault="00A83A64" w:rsidP="001B2ABD">
            <w:pPr>
              <w:tabs>
                <w:tab w:val="left" w:pos="990"/>
              </w:tabs>
              <w:jc w:val="center"/>
            </w:pPr>
            <w:bookmarkStart w:id="0" w:name="_GoBack"/>
            <w:bookmarkEnd w:id="0"/>
            <w:r w:rsidRPr="00A83A64">
              <w:rPr>
                <w:noProof/>
                <w:lang w:eastAsia="tr-TR"/>
              </w:rPr>
              <w:drawing>
                <wp:inline distT="0" distB="0" distL="0" distR="0">
                  <wp:extent cx="2009775" cy="2466975"/>
                  <wp:effectExtent l="0" t="0" r="9525" b="9525"/>
                  <wp:docPr id="3" name="Resim 3" descr="C:\Users\Exper\Desktop\OKUMA ET. BROŞÜR\20181205_14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xper\Desktop\OKUMA ET. BROŞÜR\20181205_14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312" w:type="dxa"/>
            <w:vAlign w:val="bottom"/>
          </w:tcPr>
          <w:p w:rsidR="001B2ABD" w:rsidRPr="00544DC7" w:rsidRDefault="00151EB2" w:rsidP="00704CF0">
            <w:pPr>
              <w:pStyle w:val="KonuBal"/>
              <w:jc w:val="both"/>
              <w:rPr>
                <w:rFonts w:ascii="Arial Rounded MT Bold" w:hAnsi="Arial Rounded MT Bold"/>
                <w:b/>
                <w:color w:val="FFC000"/>
                <w:sz w:val="80"/>
                <w:szCs w:val="80"/>
              </w:rPr>
            </w:pPr>
            <w:r>
              <w:rPr>
                <w:rFonts w:ascii="Arial Rounded MT Bold" w:hAnsi="Arial Rounded MT Bold"/>
                <w:b/>
                <w:color w:val="FFC000"/>
                <w:sz w:val="80"/>
                <w:szCs w:val="80"/>
              </w:rPr>
              <w:t>OKUMAK hayatt</w:t>
            </w:r>
            <w:r w:rsidR="00F4422F">
              <w:rPr>
                <w:rFonts w:ascii="Arial Rounded MT Bold" w:hAnsi="Arial Rounded MT Bold"/>
                <w:b/>
                <w:color w:val="FFC000"/>
                <w:sz w:val="80"/>
                <w:szCs w:val="80"/>
              </w:rPr>
              <w:t>ır</w:t>
            </w:r>
          </w:p>
          <w:p w:rsidR="0005793B" w:rsidRPr="00A83A64" w:rsidRDefault="00A83A64" w:rsidP="00964B98">
            <w:pPr>
              <w:rPr>
                <w:rFonts w:ascii="Comic Sans MS" w:hAnsi="Comic Sans MS"/>
                <w:b/>
                <w:w w:val="61"/>
                <w:sz w:val="96"/>
                <w:szCs w:val="96"/>
              </w:rPr>
            </w:pPr>
            <w:proofErr w:type="gramStart"/>
            <w:r w:rsidRPr="00A83A64">
              <w:rPr>
                <w:rFonts w:ascii="Comic Sans MS" w:hAnsi="Comic Sans MS"/>
                <w:b/>
                <w:w w:val="17"/>
                <w:sz w:val="96"/>
                <w:szCs w:val="96"/>
              </w:rPr>
              <w:t xml:space="preserve">30 </w:t>
            </w:r>
            <w:r w:rsidR="006C5CD7">
              <w:rPr>
                <w:rFonts w:ascii="Comic Sans MS" w:hAnsi="Comic Sans MS"/>
                <w:b/>
                <w:w w:val="17"/>
                <w:sz w:val="96"/>
                <w:szCs w:val="96"/>
              </w:rPr>
              <w:t xml:space="preserve"> </w:t>
            </w:r>
            <w:r w:rsidRPr="00A83A64">
              <w:rPr>
                <w:rFonts w:ascii="Comic Sans MS" w:hAnsi="Comic Sans MS"/>
                <w:b/>
                <w:w w:val="17"/>
                <w:sz w:val="96"/>
                <w:szCs w:val="96"/>
              </w:rPr>
              <w:t>AĞUSTOS</w:t>
            </w:r>
            <w:proofErr w:type="gramEnd"/>
            <w:r w:rsidRPr="00A83A64">
              <w:rPr>
                <w:rFonts w:ascii="Comic Sans MS" w:hAnsi="Comic Sans MS"/>
                <w:b/>
                <w:w w:val="17"/>
                <w:sz w:val="96"/>
                <w:szCs w:val="96"/>
              </w:rPr>
              <w:t xml:space="preserve"> </w:t>
            </w:r>
            <w:r w:rsidR="006C5CD7">
              <w:rPr>
                <w:rFonts w:ascii="Comic Sans MS" w:hAnsi="Comic Sans MS"/>
                <w:b/>
                <w:w w:val="17"/>
                <w:sz w:val="96"/>
                <w:szCs w:val="96"/>
              </w:rPr>
              <w:t xml:space="preserve"> </w:t>
            </w:r>
            <w:r w:rsidRPr="00A83A64">
              <w:rPr>
                <w:rFonts w:ascii="Comic Sans MS" w:hAnsi="Comic Sans MS"/>
                <w:b/>
                <w:w w:val="17"/>
                <w:sz w:val="96"/>
                <w:szCs w:val="96"/>
              </w:rPr>
              <w:t>İLKOKULU</w:t>
            </w:r>
          </w:p>
          <w:p w:rsidR="001B2ABD" w:rsidRPr="00544DC7" w:rsidRDefault="001B2ABD" w:rsidP="00544DC7">
            <w:pPr>
              <w:pStyle w:val="Altyaz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  <w:tr w:rsidR="001B2ABD" w:rsidTr="00947CCB">
        <w:tc>
          <w:tcPr>
            <w:tcW w:w="3600" w:type="dxa"/>
          </w:tcPr>
          <w:p w:rsidR="001B2ABD" w:rsidRDefault="00A83A64" w:rsidP="00947CCB">
            <w:pPr>
              <w:pStyle w:val="Balk3"/>
              <w:jc w:val="center"/>
            </w:pPr>
            <w:r>
              <w:t>30 AĞUSTOS İLKOKULU</w:t>
            </w:r>
          </w:p>
          <w:p w:rsidR="00947CCB" w:rsidRPr="00947CCB" w:rsidRDefault="00A83A64" w:rsidP="00947CCB">
            <w:pPr>
              <w:jc w:val="both"/>
              <w:rPr>
                <w:b/>
              </w:rPr>
            </w:pPr>
            <w:r>
              <w:rPr>
                <w:bCs/>
              </w:rPr>
              <w:t>Malatya i</w:t>
            </w:r>
            <w:r w:rsidR="00082A57">
              <w:rPr>
                <w:bCs/>
              </w:rPr>
              <w:t xml:space="preserve">li </w:t>
            </w:r>
            <w:r>
              <w:rPr>
                <w:bCs/>
              </w:rPr>
              <w:t>Battalgazi il</w:t>
            </w:r>
            <w:r w:rsidR="00082A57">
              <w:rPr>
                <w:bCs/>
              </w:rPr>
              <w:t>çesinde</w:t>
            </w:r>
            <w:r w:rsidR="00947CCB">
              <w:rPr>
                <w:bCs/>
              </w:rPr>
              <w:t xml:space="preserve"> bulunan okulumuz </w:t>
            </w:r>
            <w:r w:rsidR="00985E4A">
              <w:rPr>
                <w:bCs/>
              </w:rPr>
              <w:t>Fırat Mahallesi İndiresi</w:t>
            </w:r>
            <w:r w:rsidR="00947CCB" w:rsidRPr="00947CCB">
              <w:rPr>
                <w:bCs/>
              </w:rPr>
              <w:t xml:space="preserve"> </w:t>
            </w:r>
            <w:r w:rsidR="00082A57">
              <w:rPr>
                <w:bCs/>
              </w:rPr>
              <w:t>caddesindedir.</w:t>
            </w:r>
            <w:r w:rsidR="00964B98" w:rsidRPr="00947CCB">
              <w:rPr>
                <w:bCs/>
              </w:rPr>
              <w:t xml:space="preserve"> </w:t>
            </w:r>
            <w:r w:rsidR="00082A57">
              <w:rPr>
                <w:bCs/>
              </w:rPr>
              <w:t xml:space="preserve">1965 yılında eğitim ve öğretime başlayan okulumuz ilköğretim okulu olarak devam ederken 2013 </w:t>
            </w:r>
            <w:r w:rsidR="00964B98" w:rsidRPr="00947CCB">
              <w:rPr>
                <w:bCs/>
              </w:rPr>
              <w:t>eğitim</w:t>
            </w:r>
            <w:r w:rsidR="00947CCB" w:rsidRPr="00947CCB">
              <w:rPr>
                <w:bCs/>
              </w:rPr>
              <w:t xml:space="preserve"> ve </w:t>
            </w:r>
            <w:r w:rsidR="00B50AC8">
              <w:rPr>
                <w:bCs/>
              </w:rPr>
              <w:t>öğretim yılında ilkokula dönüştürülmüştür. Okul müdürü olarak H. Hüseyin YILDIRIM göreve atanmış</w:t>
            </w:r>
            <w:r w:rsidR="00947CCB" w:rsidRPr="00947CCB">
              <w:rPr>
                <w:bCs/>
              </w:rPr>
              <w:t xml:space="preserve"> </w:t>
            </w:r>
            <w:r w:rsidR="00B50AC8">
              <w:rPr>
                <w:bCs/>
              </w:rPr>
              <w:t>ve bu görevini devam ettirmektedir.</w:t>
            </w:r>
            <w:r w:rsidR="00947CCB" w:rsidRPr="00947CCB">
              <w:rPr>
                <w:bCs/>
              </w:rPr>
              <w:t xml:space="preserve"> </w:t>
            </w:r>
            <w:r w:rsidR="00B50AC8">
              <w:rPr>
                <w:bCs/>
              </w:rPr>
              <w:t>Okul binası iki katlı olup 2018-2019 eğitim –öğretim yılında 356 öğrenci eğitim görmüştür.</w:t>
            </w:r>
          </w:p>
          <w:p w:rsidR="00036450" w:rsidRDefault="00036450" w:rsidP="009260CD"/>
          <w:p w:rsidR="00036450" w:rsidRDefault="00036450" w:rsidP="00036450"/>
          <w:sdt>
            <w:sdtPr>
              <w:id w:val="-1954003311"/>
              <w:placeholder>
                <w:docPart w:val="73DD5C3F6E354420AEE686591F7F1BBD"/>
              </w:placeholder>
              <w:temporary/>
              <w:showingPlcHdr/>
            </w:sdtPr>
            <w:sdtEndPr/>
            <w:sdtContent>
              <w:p w:rsidR="00036450" w:rsidRPr="00CB0055" w:rsidRDefault="00CB0055" w:rsidP="00CB0055">
                <w:pPr>
                  <w:pStyle w:val="Balk3"/>
                </w:pPr>
                <w:r w:rsidRPr="00CB0055">
                  <w:rPr>
                    <w:lang w:bidi="tr-TR"/>
                  </w:rPr>
                  <w:t>İletişim</w:t>
                </w:r>
              </w:p>
            </w:sdtContent>
          </w:sdt>
          <w:sdt>
            <w:sdtPr>
              <w:id w:val="1111563247"/>
              <w:placeholder>
                <w:docPart w:val="E5EA4EEC79A64153BD99EA909ED8F6D6"/>
              </w:placeholder>
              <w:temporary/>
              <w:showingPlcHdr/>
            </w:sdtPr>
            <w:sdtEndPr/>
            <w:sdtContent>
              <w:p w:rsidR="004D3011" w:rsidRDefault="004D3011" w:rsidP="004D3011">
                <w:r w:rsidRPr="004D3011">
                  <w:rPr>
                    <w:lang w:bidi="tr-TR"/>
                  </w:rPr>
                  <w:t>TELEFON:</w:t>
                </w:r>
              </w:p>
            </w:sdtContent>
          </w:sdt>
          <w:p w:rsidR="004D3011" w:rsidRDefault="00B50AC8" w:rsidP="004D3011"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04223212951</w:t>
            </w:r>
          </w:p>
          <w:p w:rsidR="004D3011" w:rsidRPr="004D3011" w:rsidRDefault="004D3011" w:rsidP="004D3011"/>
          <w:sdt>
            <w:sdtPr>
              <w:id w:val="67859272"/>
              <w:placeholder>
                <w:docPart w:val="00BEFA86930140EC83BF91E2AD3F9BF5"/>
              </w:placeholder>
              <w:temporary/>
              <w:showingPlcHdr/>
            </w:sdtPr>
            <w:sdtEndPr/>
            <w:sdtContent>
              <w:p w:rsidR="004D3011" w:rsidRDefault="004D3011" w:rsidP="004D3011">
                <w:r w:rsidRPr="004D3011">
                  <w:rPr>
                    <w:lang w:bidi="tr-TR"/>
                  </w:rPr>
                  <w:t>WEB SİTE:</w:t>
                </w:r>
              </w:p>
            </w:sdtContent>
          </w:sdt>
          <w:p w:rsidR="00704CF0" w:rsidRDefault="00B50AC8" w:rsidP="004D3011">
            <w:r w:rsidRPr="00B50AC8">
              <w:rPr>
                <w:color w:val="0000FF"/>
                <w:u w:val="single"/>
              </w:rPr>
              <w:t>http://30agustosiomalatya.</w:t>
            </w:r>
            <w:r>
              <w:rPr>
                <w:color w:val="0000FF"/>
                <w:u w:val="single"/>
              </w:rPr>
              <w:t>meb.k12.tr</w:t>
            </w:r>
          </w:p>
          <w:p w:rsidR="00704CF0" w:rsidRDefault="00704CF0" w:rsidP="004D3011"/>
          <w:sdt>
            <w:sdtPr>
              <w:id w:val="-240260293"/>
              <w:placeholder>
                <w:docPart w:val="CF1E0E118A5C42738AC15DD8D3B79AD6"/>
              </w:placeholder>
              <w:temporary/>
              <w:showingPlcHdr/>
            </w:sdtPr>
            <w:sdtEndPr/>
            <w:sdtContent>
              <w:p w:rsidR="004D3011" w:rsidRDefault="004D3011" w:rsidP="004D3011">
                <w:r w:rsidRPr="004D3011">
                  <w:rPr>
                    <w:lang w:bidi="tr-TR"/>
                  </w:rPr>
                  <w:t>E-POSTA:</w:t>
                </w:r>
              </w:p>
            </w:sdtContent>
          </w:sdt>
          <w:p w:rsidR="00036450" w:rsidRPr="00E4381A" w:rsidRDefault="00B50AC8" w:rsidP="004D3011">
            <w:pPr>
              <w:rPr>
                <w:rStyle w:val="Kpr"/>
              </w:rPr>
            </w:pPr>
            <w:r>
              <w:t>755707</w:t>
            </w:r>
            <w:r w:rsidR="00704CF0">
              <w:t>@meb.k12.tr</w:t>
            </w:r>
          </w:p>
          <w:p w:rsidR="004D3011" w:rsidRPr="00CB0055" w:rsidRDefault="004D3011" w:rsidP="00CB0055">
            <w:pPr>
              <w:pStyle w:val="Balk3"/>
            </w:pPr>
          </w:p>
          <w:p w:rsidR="004D3011" w:rsidRDefault="004D3011" w:rsidP="004D3011"/>
          <w:p w:rsidR="00947CCB" w:rsidRPr="004D3011" w:rsidRDefault="00947CCB" w:rsidP="004D3011"/>
        </w:tc>
        <w:tc>
          <w:tcPr>
            <w:tcW w:w="511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312" w:type="dxa"/>
          </w:tcPr>
          <w:p w:rsidR="00947CCB" w:rsidRPr="00544DC7" w:rsidRDefault="00192990" w:rsidP="004D3011">
            <w:pPr>
              <w:rPr>
                <w:b/>
                <w:color w:val="FFFFFF" w:themeColor="background1"/>
              </w:rPr>
            </w:pPr>
            <w:r w:rsidRPr="00192990">
              <w:rPr>
                <w:b/>
                <w:noProof/>
                <w:color w:val="FFFFFF" w:themeColor="background1"/>
                <w:lang w:eastAsia="tr-TR"/>
              </w:rPr>
              <w:drawing>
                <wp:inline distT="0" distB="0" distL="0" distR="0">
                  <wp:extent cx="3909695" cy="2733675"/>
                  <wp:effectExtent l="0" t="0" r="0" b="9525"/>
                  <wp:docPr id="9" name="Resim 9" descr="C:\Users\Exper\Desktop\OKUMA ET. BROŞÜR\20190417_111650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xper\Desktop\OKUMA ET. BROŞÜR\20190417_111650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69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</w:p>
          <w:p w:rsidR="00947CCB" w:rsidRPr="00544DC7" w:rsidRDefault="00947CCB" w:rsidP="004D3011">
            <w:pPr>
              <w:rPr>
                <w:b/>
                <w:color w:val="FFFFFF" w:themeColor="background1"/>
              </w:rPr>
            </w:pPr>
          </w:p>
          <w:p w:rsidR="00947CCB" w:rsidRPr="00544DC7" w:rsidRDefault="00082A57" w:rsidP="00082A57">
            <w:pPr>
              <w:tabs>
                <w:tab w:val="left" w:pos="3630"/>
              </w:tabs>
              <w:rPr>
                <w:b/>
                <w:color w:val="FFFFFF" w:themeColor="background1"/>
              </w:rPr>
            </w:pPr>
            <w:r w:rsidRPr="00082A57">
              <w:rPr>
                <w:b/>
                <w:noProof/>
                <w:color w:val="FFFFFF" w:themeColor="background1"/>
                <w:lang w:eastAsia="tr-TR"/>
              </w:rPr>
              <w:drawing>
                <wp:inline distT="0" distB="0" distL="0" distR="0">
                  <wp:extent cx="1363199" cy="1908175"/>
                  <wp:effectExtent l="0" t="6033" r="2858" b="2857"/>
                  <wp:docPr id="19" name="Resim 19" descr="C:\Users\Exper\Desktop\OKUMA ETKİNLİĞİ RESİMLERİ\20190417_111202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xper\Desktop\OKUMA ETKİNLİĞİ RESİMLERİ\20190417_111202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7889" cy="191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 w:themeColor="background1"/>
              </w:rPr>
              <w:tab/>
            </w:r>
            <w:r w:rsidRPr="00082A57">
              <w:rPr>
                <w:b/>
                <w:noProof/>
                <w:color w:val="FFFFFF" w:themeColor="background1"/>
                <w:lang w:eastAsia="tr-TR"/>
              </w:rPr>
              <w:drawing>
                <wp:inline distT="0" distB="0" distL="0" distR="0" wp14:anchorId="588E34B3" wp14:editId="6288A3AC">
                  <wp:extent cx="1524000" cy="1285875"/>
                  <wp:effectExtent l="0" t="0" r="0" b="9525"/>
                  <wp:docPr id="20" name="Resim 20" descr="C:\Users\Exper\Desktop\OKUMA ETKİNLİĞİ RESİMLERİ\20190417_111654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xper\Desktop\OKUMA ETKİNLİĞİ RESİMLERİ\20190417_111654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  <w:r w:rsidRPr="00544DC7">
              <w:rPr>
                <w:b/>
                <w:color w:val="FFFFFF" w:themeColor="background1"/>
              </w:rPr>
              <w:t xml:space="preserve">    </w:t>
            </w: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</w:p>
          <w:p w:rsidR="0005793B" w:rsidRPr="00544DC7" w:rsidRDefault="0005793B" w:rsidP="004D3011">
            <w:pPr>
              <w:rPr>
                <w:b/>
                <w:color w:val="FFFFFF" w:themeColor="background1"/>
              </w:rPr>
            </w:pPr>
          </w:p>
        </w:tc>
      </w:tr>
      <w:tr w:rsidR="00947CCB" w:rsidTr="00947CCB">
        <w:tc>
          <w:tcPr>
            <w:tcW w:w="3600" w:type="dxa"/>
          </w:tcPr>
          <w:p w:rsidR="00947CCB" w:rsidRDefault="00947CCB" w:rsidP="00947CCB">
            <w:pPr>
              <w:pStyle w:val="Balk3"/>
              <w:jc w:val="center"/>
            </w:pPr>
          </w:p>
          <w:p w:rsidR="0005793B" w:rsidRDefault="0005793B" w:rsidP="0005793B"/>
          <w:p w:rsidR="0005793B" w:rsidRDefault="0005793B" w:rsidP="0005793B"/>
          <w:p w:rsidR="0005793B" w:rsidRDefault="0005793B" w:rsidP="0005793B"/>
          <w:p w:rsidR="0005793B" w:rsidRPr="0005793B" w:rsidRDefault="0005793B" w:rsidP="0005793B"/>
          <w:p w:rsidR="00947CCB" w:rsidRPr="00947CCB" w:rsidRDefault="00947CCB" w:rsidP="00947CCB"/>
        </w:tc>
        <w:tc>
          <w:tcPr>
            <w:tcW w:w="511" w:type="dxa"/>
          </w:tcPr>
          <w:p w:rsidR="00947CCB" w:rsidRDefault="00947CCB" w:rsidP="000C45FF">
            <w:pPr>
              <w:tabs>
                <w:tab w:val="left" w:pos="990"/>
              </w:tabs>
            </w:pPr>
          </w:p>
        </w:tc>
        <w:tc>
          <w:tcPr>
            <w:tcW w:w="6312" w:type="dxa"/>
          </w:tcPr>
          <w:p w:rsidR="00947CCB" w:rsidRDefault="00947CCB" w:rsidP="004D3011">
            <w:pPr>
              <w:rPr>
                <w:noProof/>
                <w:color w:val="FFFFFF" w:themeColor="background1"/>
              </w:rPr>
            </w:pPr>
          </w:p>
        </w:tc>
      </w:tr>
    </w:tbl>
    <w:p w:rsidR="0043117B" w:rsidRDefault="00056C5E" w:rsidP="000C45FF">
      <w:pPr>
        <w:tabs>
          <w:tab w:val="left" w:pos="990"/>
        </w:tabs>
      </w:pPr>
    </w:p>
    <w:p w:rsidR="00947CCB" w:rsidRDefault="00947CCB" w:rsidP="000C45FF">
      <w:pPr>
        <w:tabs>
          <w:tab w:val="left" w:pos="990"/>
        </w:tabs>
      </w:pPr>
    </w:p>
    <w:p w:rsidR="00947CCB" w:rsidRDefault="00947CCB" w:rsidP="000C45FF">
      <w:pPr>
        <w:tabs>
          <w:tab w:val="left" w:pos="990"/>
        </w:tabs>
      </w:pPr>
    </w:p>
    <w:p w:rsidR="00947CCB" w:rsidRDefault="00947CCB" w:rsidP="000C45FF">
      <w:pPr>
        <w:tabs>
          <w:tab w:val="left" w:pos="990"/>
        </w:tabs>
      </w:pPr>
    </w:p>
    <w:p w:rsidR="00544DC7" w:rsidRPr="00964B98" w:rsidRDefault="00151EB2" w:rsidP="00D974DF">
      <w:pPr>
        <w:pStyle w:val="KonuBal"/>
        <w:jc w:val="center"/>
        <w:rPr>
          <w:rFonts w:ascii="Comic Sans MS" w:hAnsi="Comic Sans MS"/>
          <w:b/>
          <w:color w:val="FFC000"/>
          <w:sz w:val="56"/>
          <w:szCs w:val="56"/>
        </w:rPr>
      </w:pPr>
      <w:r>
        <w:rPr>
          <w:rFonts w:ascii="Comic Sans MS" w:hAnsi="Comic Sans MS"/>
          <w:b/>
          <w:color w:val="FFC000"/>
          <w:sz w:val="56"/>
          <w:szCs w:val="56"/>
        </w:rPr>
        <w:lastRenderedPageBreak/>
        <w:t xml:space="preserve">30 ağustos </w:t>
      </w:r>
      <w:r w:rsidR="00DA2757" w:rsidRPr="00964B98">
        <w:rPr>
          <w:rFonts w:ascii="Comic Sans MS" w:hAnsi="Comic Sans MS"/>
          <w:b/>
          <w:color w:val="FFC000"/>
          <w:sz w:val="56"/>
          <w:szCs w:val="56"/>
        </w:rPr>
        <w:t>Oku</w:t>
      </w:r>
      <w:r>
        <w:rPr>
          <w:rFonts w:ascii="Comic Sans MS" w:hAnsi="Comic Sans MS"/>
          <w:b/>
          <w:color w:val="FFC000"/>
          <w:sz w:val="56"/>
          <w:szCs w:val="56"/>
        </w:rPr>
        <w:t>yor</w:t>
      </w:r>
    </w:p>
    <w:p w:rsidR="00544DC7" w:rsidRPr="00544DC7" w:rsidRDefault="00544DC7" w:rsidP="00544DC7"/>
    <w:p w:rsidR="00544DC7" w:rsidRPr="00544DC7" w:rsidRDefault="00544DC7" w:rsidP="00544DC7"/>
    <w:p w:rsidR="00544DC7" w:rsidRPr="00544DC7" w:rsidRDefault="00544DC7" w:rsidP="00544DC7"/>
    <w:p w:rsidR="00544DC7" w:rsidRPr="00544DC7" w:rsidRDefault="00196766" w:rsidP="00544DC7">
      <w:r w:rsidRPr="00196766">
        <w:rPr>
          <w:noProof/>
          <w:lang w:eastAsia="tr-TR"/>
        </w:rPr>
        <w:drawing>
          <wp:inline distT="0" distB="0" distL="0" distR="0">
            <wp:extent cx="6645486" cy="3133725"/>
            <wp:effectExtent l="0" t="0" r="3175" b="0"/>
            <wp:docPr id="13" name="Resim 13" descr="C:\Users\Exper\Desktop\OKUMA ETKİNLİĞİ RESİMLERİ\20190417_112030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\Desktop\OKUMA ETKİNLİĞİ RESİMLERİ\20190417_112030 - Kop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3" cy="31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C7" w:rsidRPr="00544DC7" w:rsidRDefault="00544DC7" w:rsidP="00544DC7"/>
    <w:p w:rsidR="00DA2757" w:rsidRDefault="00DA2757" w:rsidP="00544DC7">
      <w:pPr>
        <w:sectPr w:rsidR="00DA2757" w:rsidSect="00DA2757">
          <w:headerReference w:type="default" r:id="rId14"/>
          <w:pgSz w:w="11906" w:h="16838" w:code="9"/>
          <w:pgMar w:top="720" w:right="720" w:bottom="426" w:left="720" w:header="720" w:footer="720" w:gutter="0"/>
          <w:cols w:space="720"/>
          <w:docGrid w:linePitch="360"/>
        </w:sectPr>
      </w:pPr>
    </w:p>
    <w:p w:rsidR="00544DC7" w:rsidRDefault="00196766" w:rsidP="00544DC7">
      <w:r w:rsidRPr="00196766">
        <w:rPr>
          <w:noProof/>
          <w:lang w:eastAsia="tr-TR"/>
        </w:rPr>
        <w:lastRenderedPageBreak/>
        <w:drawing>
          <wp:inline distT="0" distB="0" distL="0" distR="0">
            <wp:extent cx="2635570" cy="2604135"/>
            <wp:effectExtent l="0" t="3493" r="9208" b="9207"/>
            <wp:docPr id="14" name="Resim 14" descr="C:\Users\Exper\Desktop\OKUMA ETKİNLİĞİ RESİMLERİ\20190417_112249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\Desktop\OKUMA ETKİNLİĞİ RESİMLERİ\20190417_112249 - Kop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6709" cy="26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AB3" w:rsidRPr="002C5AB3">
        <w:rPr>
          <w:noProof/>
          <w:lang w:eastAsia="tr-TR"/>
        </w:rPr>
        <w:drawing>
          <wp:inline distT="0" distB="0" distL="0" distR="0">
            <wp:extent cx="2581275" cy="1676400"/>
            <wp:effectExtent l="0" t="0" r="9525" b="0"/>
            <wp:docPr id="21" name="Resim 21" descr="C:\Users\Exper\Desktop\OKUMA ETKİNLİĞİ RESİMLERİ\20190417_111650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xper\Desktop\OKUMA ETKİNLİĞİ RESİMLERİ\20190417_111650 - Kop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05" cy="16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B3" w:rsidRDefault="002C5AB3" w:rsidP="00544DC7"/>
    <w:p w:rsidR="00DA2757" w:rsidRDefault="00DA2757" w:rsidP="00544DC7"/>
    <w:p w:rsidR="00DA2757" w:rsidRDefault="00DA2757" w:rsidP="00544DC7"/>
    <w:p w:rsidR="00DA2757" w:rsidRDefault="00DA2757" w:rsidP="00544DC7"/>
    <w:p w:rsidR="00DA2757" w:rsidRPr="00544DC7" w:rsidRDefault="00DA2757" w:rsidP="00544DC7"/>
    <w:p w:rsidR="00DA2757" w:rsidRPr="008A4DF9" w:rsidRDefault="00151EB2" w:rsidP="00DA2757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A4DF9">
        <w:rPr>
          <w:rFonts w:ascii="Times New Roman" w:eastAsia="Calibri" w:hAnsi="Times New Roman" w:cs="Times New Roman"/>
          <w:sz w:val="32"/>
          <w:szCs w:val="32"/>
          <w:lang w:eastAsia="en-US"/>
        </w:rPr>
        <w:t>30 A</w:t>
      </w:r>
      <w:r w:rsidR="00157CB4" w:rsidRPr="008A4DF9">
        <w:rPr>
          <w:rFonts w:ascii="Times New Roman" w:eastAsia="Calibri" w:hAnsi="Times New Roman" w:cs="Times New Roman"/>
          <w:sz w:val="32"/>
          <w:szCs w:val="32"/>
          <w:lang w:eastAsia="en-US"/>
        </w:rPr>
        <w:t>ĞUSTOS OKUYOR</w:t>
      </w:r>
    </w:p>
    <w:p w:rsidR="00DA2757" w:rsidRPr="00A05F16" w:rsidRDefault="00157CB4" w:rsidP="00A05F16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  <w:sectPr w:rsidR="00DA2757" w:rsidRPr="00A05F16" w:rsidSect="00DA2757">
          <w:type w:val="continuous"/>
          <w:pgSz w:w="11906" w:h="16838" w:code="9"/>
          <w:pgMar w:top="720" w:right="720" w:bottom="426" w:left="720" w:header="720" w:footer="720" w:gutter="0"/>
          <w:cols w:num="2" w:space="720"/>
          <w:docGrid w:linePitch="360"/>
        </w:sect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30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Ağustos </w:t>
      </w:r>
      <w:r w:rsidR="00151EB2">
        <w:rPr>
          <w:rFonts w:ascii="Times New Roman" w:eastAsia="Calibri" w:hAnsi="Times New Roman" w:cs="Times New Roman"/>
          <w:sz w:val="32"/>
          <w:szCs w:val="32"/>
          <w:lang w:eastAsia="en-US"/>
        </w:rPr>
        <w:t>ilkokulu</w:t>
      </w:r>
      <w:proofErr w:type="gramEnd"/>
      <w:r w:rsidR="00DA2757" w:rsidRPr="00DA275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öğrenci, öğretmen ve velileri kitap okumayla ilgil</w:t>
      </w:r>
      <w:r w:rsidR="002C5AB3">
        <w:rPr>
          <w:rFonts w:ascii="Times New Roman" w:eastAsia="Calibri" w:hAnsi="Times New Roman" w:cs="Times New Roman"/>
          <w:sz w:val="32"/>
          <w:szCs w:val="32"/>
          <w:lang w:eastAsia="en-US"/>
        </w:rPr>
        <w:t>i farkındalık oluşturmak için 02 mayıs Perşembe günü okul bahçesinde</w:t>
      </w:r>
      <w:r w:rsidR="00DA2757" w:rsidRPr="00DA275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kitap okuma etkinli</w:t>
      </w:r>
      <w:r w:rsidR="00775983">
        <w:rPr>
          <w:rFonts w:ascii="Times New Roman" w:eastAsia="Calibri" w:hAnsi="Times New Roman" w:cs="Times New Roman"/>
          <w:sz w:val="32"/>
          <w:szCs w:val="32"/>
          <w:lang w:eastAsia="en-US"/>
        </w:rPr>
        <w:t>ği düzenledi. Etkinliğe öğrenci ve</w:t>
      </w:r>
      <w:r w:rsidR="00DA2757" w:rsidRPr="00DA275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öğretmenlerin yanı sıra velilerin de katıldığı görüldü. Bir saat süren etkinlikte katılımcılar yanlarında </w:t>
      </w:r>
      <w:r w:rsidR="00A05F16">
        <w:rPr>
          <w:rFonts w:ascii="Times New Roman" w:eastAsia="Calibri" w:hAnsi="Times New Roman" w:cs="Times New Roman"/>
          <w:sz w:val="32"/>
          <w:szCs w:val="32"/>
          <w:lang w:eastAsia="en-US"/>
        </w:rPr>
        <w:t>getirdikleri kitapları okudula</w:t>
      </w:r>
      <w:r w:rsidR="002C5AB3">
        <w:rPr>
          <w:rFonts w:ascii="Times New Roman" w:eastAsia="Calibri" w:hAnsi="Times New Roman" w:cs="Times New Roman"/>
          <w:sz w:val="32"/>
          <w:szCs w:val="32"/>
          <w:lang w:eastAsia="en-US"/>
        </w:rPr>
        <w:t>r.</w:t>
      </w:r>
    </w:p>
    <w:p w:rsidR="00D974DF" w:rsidRDefault="00D974DF" w:rsidP="00544DC7">
      <w:pPr>
        <w:tabs>
          <w:tab w:val="left" w:pos="2316"/>
        </w:tabs>
      </w:pPr>
    </w:p>
    <w:p w:rsidR="00DA2757" w:rsidRPr="00964B98" w:rsidRDefault="00DA2757" w:rsidP="00544DC7">
      <w:pPr>
        <w:tabs>
          <w:tab w:val="left" w:pos="2316"/>
        </w:tabs>
        <w:rPr>
          <w:rFonts w:ascii="Comic Sans MS" w:hAnsi="Comic Sans MS"/>
          <w:sz w:val="16"/>
        </w:rPr>
      </w:pPr>
    </w:p>
    <w:p w:rsidR="002C5AB3" w:rsidRDefault="002C5AB3" w:rsidP="00A05F16">
      <w:pPr>
        <w:pStyle w:val="KonuBal"/>
        <w:rPr>
          <w:rFonts w:ascii="Comic Sans MS" w:hAnsi="Comic Sans MS"/>
          <w:b/>
          <w:color w:val="FFC000"/>
          <w:sz w:val="44"/>
          <w:szCs w:val="48"/>
        </w:rPr>
      </w:pPr>
    </w:p>
    <w:p w:rsidR="002F0718" w:rsidRDefault="002F0718" w:rsidP="002F0718"/>
    <w:p w:rsidR="002F0718" w:rsidRDefault="002F0718" w:rsidP="002F0718"/>
    <w:p w:rsidR="002F0718" w:rsidRPr="002F0718" w:rsidRDefault="002F0718" w:rsidP="002F0718"/>
    <w:p w:rsidR="00DA2757" w:rsidRPr="00964B98" w:rsidRDefault="00A05F16" w:rsidP="00290D72">
      <w:pPr>
        <w:pStyle w:val="KonuBal"/>
        <w:jc w:val="center"/>
        <w:rPr>
          <w:rFonts w:ascii="Comic Sans MS" w:hAnsi="Comic Sans MS"/>
          <w:b/>
          <w:color w:val="FFC000"/>
          <w:sz w:val="44"/>
          <w:szCs w:val="48"/>
        </w:rPr>
      </w:pPr>
      <w:r>
        <w:rPr>
          <w:rFonts w:ascii="Comic Sans MS" w:hAnsi="Comic Sans MS"/>
          <w:b/>
          <w:color w:val="FFC000"/>
          <w:sz w:val="44"/>
          <w:szCs w:val="48"/>
        </w:rPr>
        <w:lastRenderedPageBreak/>
        <w:t xml:space="preserve">100 GÜNE </w:t>
      </w:r>
      <w:proofErr w:type="gramStart"/>
      <w:r>
        <w:rPr>
          <w:rFonts w:ascii="Comic Sans MS" w:hAnsi="Comic Sans MS"/>
          <w:b/>
          <w:color w:val="FFC000"/>
          <w:sz w:val="44"/>
          <w:szCs w:val="48"/>
        </w:rPr>
        <w:t>100  KİTAP</w:t>
      </w:r>
      <w:proofErr w:type="gramEnd"/>
      <w:r>
        <w:rPr>
          <w:rFonts w:ascii="Comic Sans MS" w:hAnsi="Comic Sans MS"/>
          <w:b/>
          <w:color w:val="FFC000"/>
          <w:sz w:val="44"/>
          <w:szCs w:val="48"/>
        </w:rPr>
        <w:t xml:space="preserve">  ÖDÜL TÖRENİ</w:t>
      </w:r>
    </w:p>
    <w:p w:rsidR="00DA2757" w:rsidRDefault="00DA2757" w:rsidP="00544DC7">
      <w:pPr>
        <w:tabs>
          <w:tab w:val="left" w:pos="2316"/>
        </w:tabs>
      </w:pPr>
    </w:p>
    <w:p w:rsidR="00DA2757" w:rsidRDefault="00196766" w:rsidP="00544DC7">
      <w:pPr>
        <w:tabs>
          <w:tab w:val="left" w:pos="2316"/>
        </w:tabs>
      </w:pPr>
      <w:r w:rsidRPr="00196766">
        <w:rPr>
          <w:noProof/>
          <w:lang w:eastAsia="tr-TR"/>
        </w:rPr>
        <w:drawing>
          <wp:inline distT="0" distB="0" distL="0" distR="0">
            <wp:extent cx="6645275" cy="2743200"/>
            <wp:effectExtent l="0" t="0" r="3175" b="0"/>
            <wp:docPr id="16" name="Resim 16" descr="D:\EROL TELEFON\20190409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ROL TELEFON\20190409_103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52" cy="27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29" w:rsidRDefault="00FB0329" w:rsidP="00544DC7">
      <w:pPr>
        <w:tabs>
          <w:tab w:val="left" w:pos="2316"/>
        </w:tabs>
        <w:sectPr w:rsidR="00FB0329" w:rsidSect="00DA2757">
          <w:type w:val="continuous"/>
          <w:pgSz w:w="11906" w:h="16838" w:code="9"/>
          <w:pgMar w:top="568" w:right="720" w:bottom="426" w:left="720" w:header="720" w:footer="720" w:gutter="0"/>
          <w:cols w:space="720"/>
          <w:docGrid w:linePitch="360"/>
        </w:sectPr>
      </w:pPr>
    </w:p>
    <w:p w:rsidR="00DA2757" w:rsidRDefault="00DA2757" w:rsidP="00544DC7">
      <w:pPr>
        <w:tabs>
          <w:tab w:val="left" w:pos="2316"/>
        </w:tabs>
      </w:pPr>
    </w:p>
    <w:p w:rsidR="00DA2757" w:rsidRDefault="008940BE" w:rsidP="00544DC7">
      <w:pPr>
        <w:tabs>
          <w:tab w:val="left" w:pos="2316"/>
        </w:tabs>
      </w:pPr>
      <w:r w:rsidRPr="008940BE">
        <w:rPr>
          <w:noProof/>
          <w:lang w:eastAsia="tr-TR"/>
        </w:rPr>
        <w:drawing>
          <wp:inline distT="0" distB="0" distL="0" distR="0">
            <wp:extent cx="2258144" cy="2591435"/>
            <wp:effectExtent l="4762" t="0" r="0" b="0"/>
            <wp:docPr id="18" name="Resim 18" descr="D:\EROL TELEFON\20190409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ROL TELEFON\20190409_105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210" cy="25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A05F16" w:rsidP="00544DC7">
      <w:pPr>
        <w:tabs>
          <w:tab w:val="left" w:pos="2316"/>
        </w:tabs>
      </w:pPr>
      <w:r w:rsidRPr="00A05F16">
        <w:rPr>
          <w:noProof/>
          <w:lang w:eastAsia="tr-TR"/>
        </w:rPr>
        <w:drawing>
          <wp:inline distT="0" distB="0" distL="0" distR="0">
            <wp:extent cx="2628900" cy="1638300"/>
            <wp:effectExtent l="0" t="0" r="0" b="0"/>
            <wp:docPr id="17" name="Resim 17" descr="D:\EROL TELEFON\20190409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ROL TELEFON\20190409_11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A05F16" w:rsidRDefault="00A05F16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A05F16" w:rsidRDefault="00A05F16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A05F16" w:rsidRDefault="00A05F16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856B6F" w:rsidRDefault="00856B6F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856B6F" w:rsidRDefault="00856B6F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B0329" w:rsidRPr="00FB0329" w:rsidRDefault="00A05F16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30 AĞUSTOS</w:t>
      </w:r>
      <w:r w:rsidR="008940BE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İLKOKULU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BF6C67">
        <w:rPr>
          <w:rFonts w:ascii="Times New Roman" w:eastAsia="Calibri" w:hAnsi="Times New Roman" w:cs="Times New Roman"/>
          <w:sz w:val="32"/>
          <w:szCs w:val="32"/>
          <w:lang w:eastAsia="en-US"/>
        </w:rPr>
        <w:t>100 GÜNE 100 KİTAP</w:t>
      </w:r>
      <w:r w:rsidR="00FB0329" w:rsidRPr="00FB0329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OKUYOR</w:t>
      </w:r>
      <w:r w:rsidR="00BF6C6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ETKİNLİĞİ </w:t>
      </w:r>
    </w:p>
    <w:p w:rsidR="00FB0329" w:rsidRPr="00FB0329" w:rsidRDefault="008940BE" w:rsidP="00FB0329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30 Ağustos ilkokulu</w:t>
      </w:r>
      <w:r w:rsidR="00BF6C6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proofErr w:type="gramStart"/>
      <w:r w:rsidR="00BF6C6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anasınıfı </w:t>
      </w:r>
      <w:r w:rsidR="00FB0329" w:rsidRPr="00FB0329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öğrencileri</w:t>
      </w:r>
      <w:proofErr w:type="gramEnd"/>
      <w:r w:rsidR="00FB0329" w:rsidRPr="00FB0329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okuma etkinliği düzenlendi. </w:t>
      </w:r>
      <w:r w:rsidR="00BF6C67">
        <w:rPr>
          <w:rFonts w:ascii="Times New Roman" w:eastAsia="Calibri" w:hAnsi="Times New Roman" w:cs="Times New Roman"/>
          <w:sz w:val="32"/>
          <w:szCs w:val="32"/>
          <w:lang w:eastAsia="en-US"/>
        </w:rPr>
        <w:t>Anasınıfı öğretmeni Betül YUMRUTEPE öncülüğünde öğrenci ve veliler 100 günde 100 kitap okudu. Etkinlik sonunda ilçe milli eğitim müdürü Recep Bulut öğrencilere ödül verdi.</w:t>
      </w:r>
    </w:p>
    <w:p w:rsidR="00FB0329" w:rsidRPr="00FB0329" w:rsidRDefault="00FB0329" w:rsidP="00544DC7">
      <w:pPr>
        <w:tabs>
          <w:tab w:val="left" w:pos="2316"/>
        </w:tabs>
        <w:rPr>
          <w:sz w:val="36"/>
          <w:szCs w:val="36"/>
        </w:rPr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</w:pPr>
    </w:p>
    <w:p w:rsidR="00A05F16" w:rsidRDefault="00A05F16" w:rsidP="00544DC7">
      <w:pPr>
        <w:tabs>
          <w:tab w:val="left" w:pos="2316"/>
        </w:tabs>
        <w:sectPr w:rsidR="00A05F16" w:rsidSect="00FB0329">
          <w:type w:val="continuous"/>
          <w:pgSz w:w="11906" w:h="16838" w:code="9"/>
          <w:pgMar w:top="568" w:right="720" w:bottom="426" w:left="720" w:header="720" w:footer="720" w:gutter="0"/>
          <w:cols w:num="2" w:space="2"/>
          <w:docGrid w:linePitch="360"/>
        </w:sectPr>
      </w:pPr>
    </w:p>
    <w:p w:rsidR="00FB0329" w:rsidRPr="00964B98" w:rsidRDefault="00FB0329" w:rsidP="00D974DF">
      <w:pPr>
        <w:pStyle w:val="KonuBal"/>
        <w:jc w:val="center"/>
        <w:rPr>
          <w:rFonts w:ascii="Comic Sans MS" w:hAnsi="Comic Sans MS"/>
          <w:sz w:val="72"/>
          <w:szCs w:val="72"/>
        </w:rPr>
        <w:sectPr w:rsidR="00FB0329" w:rsidRPr="00964B98" w:rsidSect="00FB0329">
          <w:type w:val="continuous"/>
          <w:pgSz w:w="11906" w:h="16838" w:code="9"/>
          <w:pgMar w:top="568" w:right="720" w:bottom="426" w:left="720" w:header="720" w:footer="720" w:gutter="0"/>
          <w:cols w:space="720"/>
          <w:docGrid w:linePitch="360"/>
        </w:sectPr>
      </w:pPr>
      <w:r>
        <w:rPr>
          <w:rFonts w:ascii="Blackadder ITC" w:hAnsi="Blackadder ITC"/>
          <w:sz w:val="72"/>
          <w:szCs w:val="72"/>
        </w:rPr>
        <w:lastRenderedPageBreak/>
        <w:t xml:space="preserve">     </w:t>
      </w:r>
      <w:r w:rsidR="00856B6F">
        <w:rPr>
          <w:rFonts w:ascii="Comic Sans MS" w:hAnsi="Comic Sans MS"/>
          <w:b/>
          <w:color w:val="FFC000"/>
          <w:sz w:val="44"/>
          <w:szCs w:val="48"/>
        </w:rPr>
        <w:t xml:space="preserve">HAVA </w:t>
      </w:r>
      <w:proofErr w:type="gramStart"/>
      <w:r w:rsidR="00856B6F">
        <w:rPr>
          <w:rFonts w:ascii="Comic Sans MS" w:hAnsi="Comic Sans MS"/>
          <w:b/>
          <w:color w:val="FFC000"/>
          <w:sz w:val="44"/>
          <w:szCs w:val="48"/>
        </w:rPr>
        <w:t>AÇIK,KİTABIM</w:t>
      </w:r>
      <w:proofErr w:type="gramEnd"/>
      <w:r w:rsidR="00856B6F">
        <w:rPr>
          <w:rFonts w:ascii="Comic Sans MS" w:hAnsi="Comic Sans MS"/>
          <w:b/>
          <w:color w:val="FFC000"/>
          <w:sz w:val="44"/>
          <w:szCs w:val="48"/>
        </w:rPr>
        <w:t xml:space="preserve"> AÇIK</w:t>
      </w:r>
    </w:p>
    <w:p w:rsidR="00FB0329" w:rsidRDefault="00FB0329" w:rsidP="00544DC7">
      <w:pPr>
        <w:tabs>
          <w:tab w:val="left" w:pos="2316"/>
        </w:tabs>
      </w:pPr>
    </w:p>
    <w:p w:rsidR="00DA2757" w:rsidRDefault="00DA2757" w:rsidP="00FB0329">
      <w:pPr>
        <w:tabs>
          <w:tab w:val="left" w:pos="2316"/>
        </w:tabs>
        <w:jc w:val="center"/>
      </w:pPr>
    </w:p>
    <w:p w:rsidR="00FB0329" w:rsidRDefault="00FB0329" w:rsidP="00544DC7">
      <w:pPr>
        <w:tabs>
          <w:tab w:val="left" w:pos="2316"/>
        </w:tabs>
        <w:sectPr w:rsidR="00FB0329" w:rsidSect="00DA2757">
          <w:type w:val="continuous"/>
          <w:pgSz w:w="11906" w:h="16838" w:code="9"/>
          <w:pgMar w:top="568" w:right="720" w:bottom="426" w:left="720" w:header="720" w:footer="720" w:gutter="0"/>
          <w:cols w:space="720"/>
          <w:docGrid w:linePitch="360"/>
        </w:sectPr>
      </w:pPr>
    </w:p>
    <w:p w:rsidR="00FB0329" w:rsidRDefault="00383BF5" w:rsidP="00544DC7">
      <w:pPr>
        <w:tabs>
          <w:tab w:val="left" w:pos="2316"/>
        </w:tabs>
      </w:pPr>
      <w:r w:rsidRPr="00383BF5">
        <w:rPr>
          <w:noProof/>
          <w:lang w:eastAsia="tr-TR"/>
        </w:rPr>
        <w:lastRenderedPageBreak/>
        <w:drawing>
          <wp:inline distT="0" distB="0" distL="0" distR="0" wp14:anchorId="5C2CDAF6" wp14:editId="3FD8EDC7">
            <wp:extent cx="3232150" cy="2423795"/>
            <wp:effectExtent l="0" t="0" r="6350" b="0"/>
            <wp:docPr id="23" name="Resim 23" descr="C:\Users\Exper\Desktop\OKUL DIŞARDA\20190523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xper\Desktop\OKUL DIŞARDA\20190523_102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29" w:rsidRDefault="00FB0329" w:rsidP="00544DC7">
      <w:pPr>
        <w:tabs>
          <w:tab w:val="left" w:pos="2316"/>
        </w:tabs>
      </w:pPr>
    </w:p>
    <w:p w:rsidR="00FB0329" w:rsidRDefault="00FB0329" w:rsidP="00544DC7">
      <w:pPr>
        <w:tabs>
          <w:tab w:val="left" w:pos="2316"/>
        </w:tabs>
      </w:pPr>
    </w:p>
    <w:p w:rsidR="006E3771" w:rsidRDefault="006E3771" w:rsidP="00544DC7">
      <w:pPr>
        <w:tabs>
          <w:tab w:val="left" w:pos="2316"/>
        </w:tabs>
      </w:pPr>
    </w:p>
    <w:p w:rsidR="006E3771" w:rsidRDefault="006E3771" w:rsidP="00544DC7">
      <w:pPr>
        <w:tabs>
          <w:tab w:val="left" w:pos="2316"/>
        </w:tabs>
      </w:pPr>
    </w:p>
    <w:p w:rsidR="00FB0329" w:rsidRDefault="00383BF5" w:rsidP="00544DC7">
      <w:pPr>
        <w:tabs>
          <w:tab w:val="left" w:pos="2316"/>
        </w:tabs>
      </w:pPr>
      <w:r w:rsidRPr="00383BF5">
        <w:rPr>
          <w:noProof/>
          <w:lang w:eastAsia="tr-TR"/>
        </w:rPr>
        <w:drawing>
          <wp:inline distT="0" distB="0" distL="0" distR="0">
            <wp:extent cx="3231726" cy="3196484"/>
            <wp:effectExtent l="0" t="1270" r="5715" b="5715"/>
            <wp:docPr id="24" name="Resim 24" descr="C:\Users\Exper\Desktop\OKUL DIŞARDA\20190523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xper\Desktop\OKUL DIŞARDA\20190523_102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873" cy="32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29" w:rsidRDefault="00FB0329" w:rsidP="00FB0329"/>
    <w:p w:rsidR="00FB0329" w:rsidRDefault="00FB0329" w:rsidP="00FB0329"/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B9077B" w:rsidRDefault="00B9077B" w:rsidP="008D4AAC">
      <w:pPr>
        <w:jc w:val="both"/>
        <w:rPr>
          <w:b/>
        </w:rPr>
      </w:pPr>
    </w:p>
    <w:p w:rsidR="00B9077B" w:rsidRDefault="00B9077B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6E3771" w:rsidRDefault="006E3771" w:rsidP="008D4AAC">
      <w:pPr>
        <w:jc w:val="both"/>
        <w:rPr>
          <w:b/>
        </w:rPr>
      </w:pPr>
    </w:p>
    <w:p w:rsidR="00FB0329" w:rsidRPr="00383BF5" w:rsidRDefault="00383BF5" w:rsidP="008D4AAC">
      <w:pPr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383BF5">
        <w:rPr>
          <w:b/>
        </w:rPr>
        <w:lastRenderedPageBreak/>
        <w:t>HAVA AÇIK KİTABIM AÇIK</w:t>
      </w:r>
    </w:p>
    <w:p w:rsidR="00FB0329" w:rsidRDefault="006E3771" w:rsidP="008D4AA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30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en-US"/>
        </w:rPr>
        <w:t>Ağustos ilkokulu</w:t>
      </w:r>
      <w:proofErr w:type="gramEnd"/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kitap okuma </w:t>
      </w:r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seferberliği </w:t>
      </w:r>
      <w:r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>başlattı.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Kütüphanecilik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en-US"/>
        </w:rPr>
        <w:t>kulübü  h</w:t>
      </w:r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>er</w:t>
      </w:r>
      <w:proofErr w:type="gramEnd"/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hafta düzenli olarak b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elirlenen bir gün ve saatte sınıf</w:t>
      </w:r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olarak kitap okuma etkinliğ</w:t>
      </w:r>
      <w:r w:rsidR="00964B98">
        <w:rPr>
          <w:rFonts w:ascii="Times New Roman" w:eastAsia="Calibri" w:hAnsi="Times New Roman" w:cs="Times New Roman"/>
          <w:sz w:val="32"/>
          <w:szCs w:val="32"/>
          <w:lang w:eastAsia="en-US"/>
        </w:rPr>
        <w:t>i yapılması kararlaştırıldı. Et</w:t>
      </w:r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>kinliğin ilk uygulama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sı 22.04.2019 Pazartesi günü 4. ders saatinde yapıldı.  S</w:t>
      </w:r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ınıflardaki öğrenci ve öğretmenler belirtilen saatte yanlarında hazır bulundurdukları kitapları 40 dk. </w:t>
      </w:r>
      <w:proofErr w:type="gramStart"/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>boyunca</w:t>
      </w:r>
      <w:proofErr w:type="gramEnd"/>
      <w:r w:rsidR="00FB0329" w:rsidRPr="008D4AA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okudular.</w:t>
      </w:r>
    </w:p>
    <w:p w:rsidR="006E3771" w:rsidRDefault="006E3771" w:rsidP="008D4AA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6E3771" w:rsidRDefault="006E3771" w:rsidP="008D4AA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6E3771" w:rsidRDefault="006E3771" w:rsidP="008D4AA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6E3771" w:rsidRDefault="006E3771" w:rsidP="008D4AA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6E3771" w:rsidRPr="008D4AAC" w:rsidRDefault="006E3771" w:rsidP="008D4AAC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B0329" w:rsidRDefault="00FB0329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6E3771" w:rsidP="00544DC7">
      <w:pPr>
        <w:tabs>
          <w:tab w:val="left" w:pos="2316"/>
        </w:tabs>
      </w:pPr>
      <w:r w:rsidRPr="006E3771">
        <w:rPr>
          <w:noProof/>
          <w:lang w:eastAsia="tr-TR"/>
        </w:rPr>
        <w:drawing>
          <wp:inline distT="0" distB="0" distL="0" distR="0">
            <wp:extent cx="3359873" cy="2764619"/>
            <wp:effectExtent l="0" t="6985" r="5080" b="5080"/>
            <wp:docPr id="29" name="Resim 29" descr="C:\Users\Exper\Desktop\OKUL DIŞARDA\20190523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xper\Desktop\OKUL DIŞARDA\20190523_102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790" cy="27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</w:pPr>
    </w:p>
    <w:p w:rsidR="009B3444" w:rsidRDefault="009B3444" w:rsidP="00544DC7">
      <w:pPr>
        <w:tabs>
          <w:tab w:val="left" w:pos="2316"/>
        </w:tabs>
        <w:sectPr w:rsidR="009B3444" w:rsidSect="00FB0329">
          <w:type w:val="continuous"/>
          <w:pgSz w:w="11906" w:h="16838" w:code="9"/>
          <w:pgMar w:top="568" w:right="720" w:bottom="426" w:left="720" w:header="720" w:footer="720" w:gutter="0"/>
          <w:cols w:num="2" w:space="286"/>
          <w:docGrid w:linePitch="360"/>
        </w:sectPr>
      </w:pPr>
    </w:p>
    <w:p w:rsidR="002E5CFA" w:rsidRDefault="002E5CFA" w:rsidP="009B3444">
      <w:pPr>
        <w:tabs>
          <w:tab w:val="left" w:pos="2316"/>
        </w:tabs>
        <w:sectPr w:rsidR="002E5CFA" w:rsidSect="009B3444">
          <w:type w:val="continuous"/>
          <w:pgSz w:w="11906" w:h="16838" w:code="9"/>
          <w:pgMar w:top="568" w:right="720" w:bottom="426" w:left="720" w:header="720" w:footer="720" w:gutter="0"/>
          <w:cols w:space="286"/>
          <w:docGrid w:linePitch="360"/>
        </w:sectPr>
      </w:pPr>
    </w:p>
    <w:p w:rsidR="00DA2757" w:rsidRPr="00544DC7" w:rsidRDefault="00DA2757" w:rsidP="00544DC7">
      <w:pPr>
        <w:tabs>
          <w:tab w:val="left" w:pos="2316"/>
        </w:tabs>
      </w:pPr>
    </w:p>
    <w:sectPr w:rsidR="00DA2757" w:rsidRPr="00544DC7" w:rsidSect="00DA2757">
      <w:type w:val="continuous"/>
      <w:pgSz w:w="11906" w:h="16838" w:code="9"/>
      <w:pgMar w:top="568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C5E" w:rsidRDefault="00056C5E" w:rsidP="000C45FF">
      <w:r>
        <w:separator/>
      </w:r>
    </w:p>
  </w:endnote>
  <w:endnote w:type="continuationSeparator" w:id="0">
    <w:p w:rsidR="00056C5E" w:rsidRDefault="00056C5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C5E" w:rsidRDefault="00056C5E" w:rsidP="000C45FF">
      <w:r>
        <w:separator/>
      </w:r>
    </w:p>
  </w:footnote>
  <w:footnote w:type="continuationSeparator" w:id="0">
    <w:p w:rsidR="00056C5E" w:rsidRDefault="00056C5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5FF" w:rsidRDefault="000C45FF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4D6F4968" wp14:editId="5FE4A1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12" name="Grafik 31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CF0"/>
    <w:rsid w:val="00036450"/>
    <w:rsid w:val="00056C5E"/>
    <w:rsid w:val="0005793B"/>
    <w:rsid w:val="00082A57"/>
    <w:rsid w:val="00094499"/>
    <w:rsid w:val="000C45FF"/>
    <w:rsid w:val="000E3FD1"/>
    <w:rsid w:val="00107707"/>
    <w:rsid w:val="00112054"/>
    <w:rsid w:val="00151EB2"/>
    <w:rsid w:val="001525E1"/>
    <w:rsid w:val="00157CB4"/>
    <w:rsid w:val="00180329"/>
    <w:rsid w:val="0019001F"/>
    <w:rsid w:val="00192990"/>
    <w:rsid w:val="00196766"/>
    <w:rsid w:val="001A74A5"/>
    <w:rsid w:val="001B2ABD"/>
    <w:rsid w:val="001E0391"/>
    <w:rsid w:val="001E1759"/>
    <w:rsid w:val="001F1ECC"/>
    <w:rsid w:val="002400EB"/>
    <w:rsid w:val="00256CF7"/>
    <w:rsid w:val="00281FD5"/>
    <w:rsid w:val="00290D72"/>
    <w:rsid w:val="002C5AB3"/>
    <w:rsid w:val="002E3787"/>
    <w:rsid w:val="002E5CFA"/>
    <w:rsid w:val="002F0718"/>
    <w:rsid w:val="0030481B"/>
    <w:rsid w:val="003156FC"/>
    <w:rsid w:val="003254B5"/>
    <w:rsid w:val="0037121F"/>
    <w:rsid w:val="00383BF5"/>
    <w:rsid w:val="00392716"/>
    <w:rsid w:val="003A6B7D"/>
    <w:rsid w:val="003B06CA"/>
    <w:rsid w:val="003F287C"/>
    <w:rsid w:val="004071FC"/>
    <w:rsid w:val="00445947"/>
    <w:rsid w:val="00467A30"/>
    <w:rsid w:val="004813B3"/>
    <w:rsid w:val="00493423"/>
    <w:rsid w:val="00496591"/>
    <w:rsid w:val="004C63E4"/>
    <w:rsid w:val="004D3011"/>
    <w:rsid w:val="00512A17"/>
    <w:rsid w:val="005262AC"/>
    <w:rsid w:val="00544DC7"/>
    <w:rsid w:val="00554B8C"/>
    <w:rsid w:val="005D3FDF"/>
    <w:rsid w:val="005E39D5"/>
    <w:rsid w:val="00600670"/>
    <w:rsid w:val="0062123A"/>
    <w:rsid w:val="00646E75"/>
    <w:rsid w:val="006771D0"/>
    <w:rsid w:val="006B5480"/>
    <w:rsid w:val="006C5CD7"/>
    <w:rsid w:val="006E3771"/>
    <w:rsid w:val="00704CF0"/>
    <w:rsid w:val="00715FCB"/>
    <w:rsid w:val="00743101"/>
    <w:rsid w:val="00775983"/>
    <w:rsid w:val="007775E1"/>
    <w:rsid w:val="007867A0"/>
    <w:rsid w:val="007927F5"/>
    <w:rsid w:val="00802CA0"/>
    <w:rsid w:val="00856B6F"/>
    <w:rsid w:val="008940BE"/>
    <w:rsid w:val="008A4DF9"/>
    <w:rsid w:val="008D4AAC"/>
    <w:rsid w:val="009260CD"/>
    <w:rsid w:val="00947CCB"/>
    <w:rsid w:val="00952C25"/>
    <w:rsid w:val="00964B98"/>
    <w:rsid w:val="00985E4A"/>
    <w:rsid w:val="009B3444"/>
    <w:rsid w:val="009E715D"/>
    <w:rsid w:val="00A05F16"/>
    <w:rsid w:val="00A2118D"/>
    <w:rsid w:val="00A83A64"/>
    <w:rsid w:val="00AD76E2"/>
    <w:rsid w:val="00AE7882"/>
    <w:rsid w:val="00B20152"/>
    <w:rsid w:val="00B359E4"/>
    <w:rsid w:val="00B35FFB"/>
    <w:rsid w:val="00B50AC8"/>
    <w:rsid w:val="00B57D98"/>
    <w:rsid w:val="00B70850"/>
    <w:rsid w:val="00B9077B"/>
    <w:rsid w:val="00BF6C67"/>
    <w:rsid w:val="00C066B6"/>
    <w:rsid w:val="00C32B09"/>
    <w:rsid w:val="00C37BA1"/>
    <w:rsid w:val="00C4674C"/>
    <w:rsid w:val="00C506CF"/>
    <w:rsid w:val="00C72BED"/>
    <w:rsid w:val="00C9578B"/>
    <w:rsid w:val="00CB0055"/>
    <w:rsid w:val="00D219EE"/>
    <w:rsid w:val="00D2522B"/>
    <w:rsid w:val="00D422DE"/>
    <w:rsid w:val="00D5459D"/>
    <w:rsid w:val="00D937C9"/>
    <w:rsid w:val="00D974DF"/>
    <w:rsid w:val="00DA1F4D"/>
    <w:rsid w:val="00DA2757"/>
    <w:rsid w:val="00DD172A"/>
    <w:rsid w:val="00E25A26"/>
    <w:rsid w:val="00E4381A"/>
    <w:rsid w:val="00E55D74"/>
    <w:rsid w:val="00E82AF5"/>
    <w:rsid w:val="00F4422F"/>
    <w:rsid w:val="00F60274"/>
    <w:rsid w:val="00F77FB9"/>
    <w:rsid w:val="00FB0329"/>
    <w:rsid w:val="00FB068F"/>
    <w:rsid w:val="00FB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Balk3">
    <w:name w:val="heading 3"/>
    <w:basedOn w:val="Normal"/>
    <w:next w:val="Normal"/>
    <w:link w:val="Balk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Balk4">
    <w:name w:val="heading 4"/>
    <w:basedOn w:val="Normal"/>
    <w:next w:val="Normal"/>
    <w:link w:val="Balk4Char"/>
    <w:uiPriority w:val="9"/>
    <w:qFormat/>
    <w:rsid w:val="00B359E4"/>
    <w:pPr>
      <w:outlineLvl w:val="3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B2ABD"/>
    <w:rPr>
      <w:caps/>
      <w:color w:val="000000" w:themeColor="text1"/>
      <w:sz w:val="96"/>
      <w:szCs w:val="76"/>
    </w:rPr>
  </w:style>
  <w:style w:type="character" w:styleId="Vurgu">
    <w:name w:val="Emphasis"/>
    <w:basedOn w:val="VarsaylanParagrafYazTipi"/>
    <w:uiPriority w:val="11"/>
    <w:semiHidden/>
    <w:qFormat/>
    <w:rsid w:val="00E25A26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arih">
    <w:name w:val="Date"/>
    <w:basedOn w:val="Normal"/>
    <w:next w:val="Normal"/>
    <w:link w:val="TarihChar"/>
    <w:uiPriority w:val="99"/>
    <w:rsid w:val="00036450"/>
  </w:style>
  <w:style w:type="character" w:customStyle="1" w:styleId="TarihChar">
    <w:name w:val="Tarih Char"/>
    <w:basedOn w:val="VarsaylanParagrafYazTipi"/>
    <w:link w:val="Tarih"/>
    <w:uiPriority w:val="99"/>
    <w:rsid w:val="00036450"/>
    <w:rPr>
      <w:sz w:val="18"/>
      <w:szCs w:val="22"/>
    </w:rPr>
  </w:style>
  <w:style w:type="character" w:styleId="Kpr">
    <w:name w:val="Hyperlink"/>
    <w:basedOn w:val="VarsaylanParagrafYazTipi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rsid w:val="004813B3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C45FF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C45FF"/>
    <w:rPr>
      <w:sz w:val="22"/>
      <w:szCs w:val="22"/>
    </w:rPr>
  </w:style>
  <w:style w:type="table" w:styleId="TabloKlavuzu">
    <w:name w:val="Table Grid"/>
    <w:basedOn w:val="NormalTablo"/>
    <w:uiPriority w:val="39"/>
    <w:rsid w:val="001B2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1B2ABD"/>
    <w:rPr>
      <w:color w:val="808080"/>
    </w:rPr>
  </w:style>
  <w:style w:type="paragraph" w:styleId="Altyaz">
    <w:name w:val="Subtitle"/>
    <w:basedOn w:val="Normal"/>
    <w:next w:val="Normal"/>
    <w:link w:val="Altyaz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ltyazChar">
    <w:name w:val="Altyazı Char"/>
    <w:basedOn w:val="VarsaylanParagrafYazTipi"/>
    <w:link w:val="Altyaz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Balk3Char">
    <w:name w:val="Başlık 3 Char"/>
    <w:basedOn w:val="VarsaylanParagrafYazTipi"/>
    <w:link w:val="Bal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Balk4Char">
    <w:name w:val="Başlık 4 Char"/>
    <w:basedOn w:val="VarsaylanParagrafYazTipi"/>
    <w:link w:val="Balk4"/>
    <w:uiPriority w:val="9"/>
    <w:rsid w:val="00B359E4"/>
    <w:rPr>
      <w:b/>
      <w:sz w:val="18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219EE"/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1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dur\AppData\Roaming\Microsoft\Templates\Mavi%20gri%20&#246;zge&#231;mi&#35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DD5C3F6E354420AEE686591F7F1B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53DF880-B72C-47CF-865F-14EEDB2577A6}"/>
      </w:docPartPr>
      <w:docPartBody>
        <w:p w:rsidR="00686A7A" w:rsidRDefault="006C4C7B">
          <w:pPr>
            <w:pStyle w:val="73DD5C3F6E354420AEE686591F7F1BBD"/>
          </w:pPr>
          <w:r w:rsidRPr="00CB0055">
            <w:rPr>
              <w:lang w:bidi="tr-TR"/>
            </w:rPr>
            <w:t>İletişim</w:t>
          </w:r>
        </w:p>
      </w:docPartBody>
    </w:docPart>
    <w:docPart>
      <w:docPartPr>
        <w:name w:val="E5EA4EEC79A64153BD99EA909ED8F6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C9DF69-013C-4D96-9986-5DF1797F1939}"/>
      </w:docPartPr>
      <w:docPartBody>
        <w:p w:rsidR="00686A7A" w:rsidRDefault="006C4C7B">
          <w:pPr>
            <w:pStyle w:val="E5EA4EEC79A64153BD99EA909ED8F6D6"/>
          </w:pPr>
          <w:r w:rsidRPr="004D3011">
            <w:rPr>
              <w:lang w:bidi="tr-TR"/>
            </w:rPr>
            <w:t>TELEFON:</w:t>
          </w:r>
        </w:p>
      </w:docPartBody>
    </w:docPart>
    <w:docPart>
      <w:docPartPr>
        <w:name w:val="00BEFA86930140EC83BF91E2AD3F9B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5857B1D-1E7A-4D19-B1D7-759FE5809526}"/>
      </w:docPartPr>
      <w:docPartBody>
        <w:p w:rsidR="00686A7A" w:rsidRDefault="006C4C7B">
          <w:pPr>
            <w:pStyle w:val="00BEFA86930140EC83BF91E2AD3F9BF5"/>
          </w:pPr>
          <w:r w:rsidRPr="004D3011">
            <w:rPr>
              <w:lang w:bidi="tr-TR"/>
            </w:rPr>
            <w:t>WEB SİTE:</w:t>
          </w:r>
        </w:p>
      </w:docPartBody>
    </w:docPart>
    <w:docPart>
      <w:docPartPr>
        <w:name w:val="CF1E0E118A5C42738AC15DD8D3B79A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F9543D5-C1F9-44EE-A8A3-4CEBA4C27B63}"/>
      </w:docPartPr>
      <w:docPartBody>
        <w:p w:rsidR="00686A7A" w:rsidRDefault="006C4C7B">
          <w:pPr>
            <w:pStyle w:val="CF1E0E118A5C42738AC15DD8D3B79AD6"/>
          </w:pPr>
          <w:r w:rsidRPr="004D3011">
            <w:rPr>
              <w:lang w:bidi="tr-TR"/>
            </w:rPr>
            <w:t>E-POSTA: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C7B"/>
    <w:rsid w:val="00284BDD"/>
    <w:rsid w:val="002D345A"/>
    <w:rsid w:val="002F57CB"/>
    <w:rsid w:val="00423B5F"/>
    <w:rsid w:val="00686A7A"/>
    <w:rsid w:val="006C4C7B"/>
    <w:rsid w:val="007C68F1"/>
    <w:rsid w:val="00F4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qFormat/>
    <w:rsid w:val="00686A7A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63DBE985C29F41B28383851790004CC9">
    <w:name w:val="63DBE985C29F41B28383851790004CC9"/>
  </w:style>
  <w:style w:type="paragraph" w:customStyle="1" w:styleId="5FCFE86D70C244748135EA7C89D71ADD">
    <w:name w:val="5FCFE86D70C244748135EA7C89D71ADD"/>
  </w:style>
  <w:style w:type="paragraph" w:customStyle="1" w:styleId="3631A2CF3DC64E0C91BB5D2C80AB126B">
    <w:name w:val="3631A2CF3DC64E0C91BB5D2C80AB126B"/>
  </w:style>
  <w:style w:type="paragraph" w:customStyle="1" w:styleId="8CC0A91E1466411E8532A31F6F12E4F1">
    <w:name w:val="8CC0A91E1466411E8532A31F6F12E4F1"/>
  </w:style>
  <w:style w:type="paragraph" w:customStyle="1" w:styleId="73DD5C3F6E354420AEE686591F7F1BBD">
    <w:name w:val="73DD5C3F6E354420AEE686591F7F1BBD"/>
  </w:style>
  <w:style w:type="paragraph" w:customStyle="1" w:styleId="E5EA4EEC79A64153BD99EA909ED8F6D6">
    <w:name w:val="E5EA4EEC79A64153BD99EA909ED8F6D6"/>
  </w:style>
  <w:style w:type="paragraph" w:customStyle="1" w:styleId="28D9347436904E5DB896C4AAB0C2DD06">
    <w:name w:val="28D9347436904E5DB896C4AAB0C2DD06"/>
  </w:style>
  <w:style w:type="paragraph" w:customStyle="1" w:styleId="00BEFA86930140EC83BF91E2AD3F9BF5">
    <w:name w:val="00BEFA86930140EC83BF91E2AD3F9BF5"/>
  </w:style>
  <w:style w:type="paragraph" w:customStyle="1" w:styleId="2DAA150B777549B4B1D4A605C8E5AFFC">
    <w:name w:val="2DAA150B777549B4B1D4A605C8E5AFFC"/>
  </w:style>
  <w:style w:type="paragraph" w:customStyle="1" w:styleId="CF1E0E118A5C42738AC15DD8D3B79AD6">
    <w:name w:val="CF1E0E118A5C42738AC15DD8D3B79AD6"/>
  </w:style>
  <w:style w:type="character" w:styleId="Kpr">
    <w:name w:val="Hyperlink"/>
    <w:basedOn w:val="VarsaylanParagrafYazTipi"/>
    <w:uiPriority w:val="99"/>
    <w:unhideWhenUsed/>
    <w:rPr>
      <w:color w:val="C45911" w:themeColor="accent2" w:themeShade="BF"/>
      <w:u w:val="single"/>
    </w:rPr>
  </w:style>
  <w:style w:type="paragraph" w:customStyle="1" w:styleId="2CD79DDEC33E4CC194A700E74669D89C">
    <w:name w:val="2CD79DDEC33E4CC194A700E74669D89C"/>
  </w:style>
  <w:style w:type="paragraph" w:customStyle="1" w:styleId="8CE6B4BF649F48478FA531AE5D0CCFC6">
    <w:name w:val="8CE6B4BF649F48478FA531AE5D0CCFC6"/>
  </w:style>
  <w:style w:type="paragraph" w:customStyle="1" w:styleId="CAC152281A614ABF9435AFDE97005923">
    <w:name w:val="CAC152281A614ABF9435AFDE97005923"/>
  </w:style>
  <w:style w:type="paragraph" w:customStyle="1" w:styleId="7E235A1EA17B4325AB586EE365E86620">
    <w:name w:val="7E235A1EA17B4325AB586EE365E86620"/>
  </w:style>
  <w:style w:type="paragraph" w:customStyle="1" w:styleId="F23F2E4E4BE0413397CBB4B275376A0E">
    <w:name w:val="F23F2E4E4BE0413397CBB4B275376A0E"/>
  </w:style>
  <w:style w:type="paragraph" w:customStyle="1" w:styleId="54E8277E303E428FA1E197E365A27C6D">
    <w:name w:val="54E8277E303E428FA1E197E365A27C6D"/>
  </w:style>
  <w:style w:type="paragraph" w:customStyle="1" w:styleId="D15C960EC3BD4A93AF8C9ECB93571336">
    <w:name w:val="D15C960EC3BD4A93AF8C9ECB93571336"/>
  </w:style>
  <w:style w:type="paragraph" w:customStyle="1" w:styleId="9F4EA81854364725B5FF58B50997212A">
    <w:name w:val="9F4EA81854364725B5FF58B50997212A"/>
  </w:style>
  <w:style w:type="paragraph" w:customStyle="1" w:styleId="CE00CAEE1A9A44D692338319A740B2F4">
    <w:name w:val="CE00CAEE1A9A44D692338319A740B2F4"/>
  </w:style>
  <w:style w:type="paragraph" w:customStyle="1" w:styleId="E2BBBF75251E4276A77C78D11EB2BA8E">
    <w:name w:val="E2BBBF75251E4276A77C78D11EB2BA8E"/>
  </w:style>
  <w:style w:type="paragraph" w:customStyle="1" w:styleId="40032BD2D72844B1B2222219DC8A4E92">
    <w:name w:val="40032BD2D72844B1B2222219DC8A4E92"/>
  </w:style>
  <w:style w:type="paragraph" w:customStyle="1" w:styleId="48627881B29B4A26BBE96E2B7055AE21">
    <w:name w:val="48627881B29B4A26BBE96E2B7055AE21"/>
  </w:style>
  <w:style w:type="paragraph" w:customStyle="1" w:styleId="71B5FD89ED1142C082FC32178256C72A">
    <w:name w:val="71B5FD89ED1142C082FC32178256C72A"/>
  </w:style>
  <w:style w:type="paragraph" w:customStyle="1" w:styleId="8411C200F8924D6CAFA12EA6352AB3D9">
    <w:name w:val="8411C200F8924D6CAFA12EA6352AB3D9"/>
  </w:style>
  <w:style w:type="paragraph" w:customStyle="1" w:styleId="5970500C086B4DD9AB7D98028A07AFF4">
    <w:name w:val="5970500C086B4DD9AB7D98028A07AFF4"/>
  </w:style>
  <w:style w:type="paragraph" w:customStyle="1" w:styleId="877DAA33790A49F2BC43D6704C82D49C">
    <w:name w:val="877DAA33790A49F2BC43D6704C82D49C"/>
  </w:style>
  <w:style w:type="paragraph" w:customStyle="1" w:styleId="7CB5F373C6E342679B166F661D10215D">
    <w:name w:val="7CB5F373C6E342679B166F661D10215D"/>
  </w:style>
  <w:style w:type="paragraph" w:customStyle="1" w:styleId="C9996B5A3115459C8BF897E524E6ED66">
    <w:name w:val="C9996B5A3115459C8BF897E524E6ED66"/>
  </w:style>
  <w:style w:type="paragraph" w:customStyle="1" w:styleId="8B428136903042A9AD310B72F55A9DB1">
    <w:name w:val="8B428136903042A9AD310B72F55A9DB1"/>
  </w:style>
  <w:style w:type="paragraph" w:customStyle="1" w:styleId="AC055AC0FBF546AC819EE5771600324C">
    <w:name w:val="AC055AC0FBF546AC819EE5771600324C"/>
  </w:style>
  <w:style w:type="paragraph" w:customStyle="1" w:styleId="6F076F2400B44AED985EC0903DDBF267">
    <w:name w:val="6F076F2400B44AED985EC0903DDBF267"/>
  </w:style>
  <w:style w:type="paragraph" w:customStyle="1" w:styleId="512098795DDC428F8193F94A1166CA5C">
    <w:name w:val="512098795DDC428F8193F94A1166CA5C"/>
  </w:style>
  <w:style w:type="paragraph" w:customStyle="1" w:styleId="14A5A58023CC49B6BF653558BECD7E25">
    <w:name w:val="14A5A58023CC49B6BF653558BECD7E25"/>
  </w:style>
  <w:style w:type="paragraph" w:customStyle="1" w:styleId="B95B9694E0B64656B23736FC6E6AE0C2">
    <w:name w:val="B95B9694E0B64656B23736FC6E6AE0C2"/>
  </w:style>
  <w:style w:type="paragraph" w:customStyle="1" w:styleId="E180A6C61E284DA8BE3FD2BA5B9D406E">
    <w:name w:val="E180A6C61E284DA8BE3FD2BA5B9D406E"/>
  </w:style>
  <w:style w:type="paragraph" w:customStyle="1" w:styleId="1B0B18E4C25B40F1938AAFF1C3D944FB">
    <w:name w:val="1B0B18E4C25B40F1938AAFF1C3D944FB"/>
  </w:style>
  <w:style w:type="paragraph" w:customStyle="1" w:styleId="1C821C269D274DEFB7DBAD6D8F35E95B">
    <w:name w:val="1C821C269D274DEFB7DBAD6D8F35E95B"/>
  </w:style>
  <w:style w:type="paragraph" w:customStyle="1" w:styleId="15CA6081DA4D4B2599A2119A9AD6CCBB">
    <w:name w:val="15CA6081DA4D4B2599A2119A9AD6CCBB"/>
  </w:style>
  <w:style w:type="paragraph" w:customStyle="1" w:styleId="B3B947B337154DF6BF68B2789DC891DC">
    <w:name w:val="B3B947B337154DF6BF68B2789DC891DC"/>
  </w:style>
  <w:style w:type="paragraph" w:customStyle="1" w:styleId="799FA49C32214B37A3F9565C030C49E2">
    <w:name w:val="799FA49C32214B37A3F9565C030C49E2"/>
  </w:style>
  <w:style w:type="character" w:customStyle="1" w:styleId="Balk2Char">
    <w:name w:val="Başlık 2 Char"/>
    <w:basedOn w:val="VarsaylanParagrafYazTipi"/>
    <w:link w:val="Balk2"/>
    <w:uiPriority w:val="9"/>
    <w:rsid w:val="00686A7A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B404373EBC844DB8F18906DA06B7FAA">
    <w:name w:val="3B404373EBC844DB8F18906DA06B7FAA"/>
  </w:style>
  <w:style w:type="paragraph" w:customStyle="1" w:styleId="95CC5538066845D2957E31D44A1B8054">
    <w:name w:val="95CC5538066845D2957E31D44A1B8054"/>
    <w:rsid w:val="00686A7A"/>
  </w:style>
  <w:style w:type="paragraph" w:customStyle="1" w:styleId="DC9553EE79DD4BF38FA21A9CBB2F4EF7">
    <w:name w:val="DC9553EE79DD4BF38FA21A9CBB2F4EF7"/>
    <w:rsid w:val="00686A7A"/>
  </w:style>
  <w:style w:type="paragraph" w:customStyle="1" w:styleId="12E8E008726F4C9B9DB2944875C8D294">
    <w:name w:val="12E8E008726F4C9B9DB2944875C8D294"/>
    <w:rsid w:val="00686A7A"/>
  </w:style>
  <w:style w:type="paragraph" w:customStyle="1" w:styleId="6484306A0B184F908C24C7040012599B">
    <w:name w:val="6484306A0B184F908C24C7040012599B"/>
    <w:rsid w:val="00686A7A"/>
  </w:style>
  <w:style w:type="paragraph" w:customStyle="1" w:styleId="43D07426AB824C3B833A5456504F9DAE">
    <w:name w:val="43D07426AB824C3B833A5456504F9DAE"/>
    <w:rsid w:val="00686A7A"/>
  </w:style>
  <w:style w:type="paragraph" w:customStyle="1" w:styleId="8F4A36F51DCF4C89BF86EE01A8B63077">
    <w:name w:val="8F4A36F51DCF4C89BF86EE01A8B63077"/>
    <w:rsid w:val="00686A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gri özgeçmiş</Template>
  <TotalTime>0</TotalTime>
  <Pages>5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2019-06-28T12:07:00Z</dcterms:created>
  <dcterms:modified xsi:type="dcterms:W3CDTF">2019-06-28T12:07:00Z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